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0F3" w:rsidRDefault="0090023E" w:rsidP="00BC50F3">
      <w:pPr>
        <w:pStyle w:val="Kop1"/>
        <w:ind w:left="221"/>
        <w:rPr>
          <w:i/>
          <w:sz w:val="20"/>
          <w:szCs w:val="20"/>
        </w:rPr>
      </w:pPr>
      <w:r>
        <w:t xml:space="preserve">Wat kan Fonds Goed Idee voor </w:t>
      </w:r>
      <w:r w:rsidR="003D3E36">
        <w:t xml:space="preserve">jou / </w:t>
      </w:r>
      <w:r>
        <w:t>jullie doen?</w:t>
      </w:r>
      <w:r>
        <w:br/>
      </w:r>
      <w:r w:rsidRPr="00D91962">
        <w:rPr>
          <w:i/>
          <w:color w:val="0070C0"/>
          <w:sz w:val="20"/>
          <w:szCs w:val="20"/>
        </w:rPr>
        <w:t>Aanvraagformulier</w:t>
      </w:r>
      <w:r w:rsidR="006A77E0">
        <w:rPr>
          <w:i/>
          <w:color w:val="0070C0"/>
          <w:sz w:val="20"/>
          <w:szCs w:val="20"/>
        </w:rPr>
        <w:t xml:space="preserve"> </w:t>
      </w:r>
      <w:r w:rsidRPr="00D91962">
        <w:rPr>
          <w:i/>
          <w:color w:val="0070C0"/>
          <w:sz w:val="20"/>
          <w:szCs w:val="20"/>
        </w:rPr>
        <w:t>subsidie Fonds Goed Idee</w:t>
      </w:r>
    </w:p>
    <w:p w:rsidR="0090023E" w:rsidRPr="00BC50F3" w:rsidRDefault="0090023E" w:rsidP="00BC50F3">
      <w:pPr>
        <w:pStyle w:val="Kop1"/>
        <w:ind w:left="221"/>
        <w:rPr>
          <w:i/>
          <w:sz w:val="20"/>
          <w:szCs w:val="20"/>
        </w:rPr>
      </w:pPr>
      <w:r w:rsidRPr="0090023E">
        <w:rPr>
          <w:sz w:val="24"/>
          <w:szCs w:val="24"/>
          <w:u w:val="single"/>
        </w:rPr>
        <w:t>Naam aanvrager/organisatie</w:t>
      </w:r>
      <w:r w:rsidRPr="0090023E">
        <w:rPr>
          <w:sz w:val="24"/>
          <w:szCs w:val="24"/>
          <w:u w:val="single"/>
        </w:rPr>
        <w:br/>
      </w:r>
    </w:p>
    <w:p w:rsidR="003E5250" w:rsidRPr="0090023E" w:rsidRDefault="0090023E" w:rsidP="0090023E">
      <w:pPr>
        <w:pStyle w:val="Kop1"/>
        <w:ind w:left="221"/>
        <w:rPr>
          <w:sz w:val="20"/>
        </w:rPr>
      </w:pPr>
      <w:r>
        <w:rPr>
          <w:sz w:val="20"/>
        </w:rPr>
        <w:br/>
      </w:r>
      <w:r w:rsidRPr="0090023E">
        <w:rPr>
          <w:sz w:val="24"/>
          <w:szCs w:val="24"/>
          <w:u w:val="single"/>
        </w:rPr>
        <w:t>Titel van het idee</w:t>
      </w:r>
      <w:r w:rsidRPr="0090023E">
        <w:rPr>
          <w:sz w:val="24"/>
          <w:szCs w:val="24"/>
          <w:u w:val="single"/>
        </w:rPr>
        <w:br/>
      </w:r>
      <w:r w:rsidRPr="0090023E">
        <w:rPr>
          <w:sz w:val="24"/>
          <w:szCs w:val="24"/>
          <w:u w:val="single"/>
        </w:rPr>
        <w:br/>
      </w:r>
    </w:p>
    <w:p w:rsidR="0090023E" w:rsidRDefault="0090023E" w:rsidP="0090023E">
      <w:pPr>
        <w:pStyle w:val="Kop1"/>
        <w:ind w:left="221"/>
      </w:pPr>
      <w:r w:rsidRPr="0090023E">
        <w:rPr>
          <w:sz w:val="24"/>
          <w:szCs w:val="24"/>
          <w:u w:val="single"/>
        </w:rPr>
        <w:t>Omschrijving idee of project:</w:t>
      </w:r>
      <w:r>
        <w:rPr>
          <w:sz w:val="20"/>
        </w:rPr>
        <w:br/>
      </w:r>
      <w:r w:rsidRPr="00D91962">
        <w:rPr>
          <w:color w:val="0070C0"/>
          <w:sz w:val="20"/>
        </w:rPr>
        <w:t>Wie organiseert het? Wat gaan jullie doen? Wanneer gaan jullie dat doen?</w:t>
      </w:r>
    </w:p>
    <w:p w:rsidR="0090023E" w:rsidRDefault="0090023E" w:rsidP="0090023E"/>
    <w:p w:rsidR="0090023E" w:rsidRDefault="0090023E" w:rsidP="0090023E"/>
    <w:p w:rsidR="0090023E" w:rsidRPr="0090023E" w:rsidRDefault="0090023E" w:rsidP="0090023E"/>
    <w:p w:rsidR="003E5250" w:rsidRPr="00D91962" w:rsidRDefault="0090023E" w:rsidP="0090023E">
      <w:pPr>
        <w:pStyle w:val="Kop1"/>
        <w:ind w:left="221"/>
        <w:rPr>
          <w:color w:val="0070C0"/>
          <w:sz w:val="20"/>
        </w:rPr>
      </w:pPr>
      <w:r w:rsidRPr="0090023E">
        <w:rPr>
          <w:sz w:val="24"/>
          <w:szCs w:val="24"/>
          <w:u w:val="single"/>
        </w:rPr>
        <w:t>Doelgroep</w:t>
      </w:r>
      <w:r>
        <w:rPr>
          <w:sz w:val="20"/>
        </w:rPr>
        <w:br/>
      </w:r>
      <w:r w:rsidR="003E5250" w:rsidRPr="00D91962">
        <w:rPr>
          <w:color w:val="0070C0"/>
          <w:sz w:val="20"/>
        </w:rPr>
        <w:t>Voor wie is het? Voor welke leeftijd</w:t>
      </w:r>
      <w:r w:rsidRPr="00D91962">
        <w:rPr>
          <w:color w:val="0070C0"/>
          <w:sz w:val="20"/>
        </w:rPr>
        <w:t>? Hoeveel personen wil je bereiken?</w:t>
      </w:r>
      <w:r w:rsidR="00B145F9" w:rsidRPr="00D91962">
        <w:rPr>
          <w:color w:val="0070C0"/>
          <w:sz w:val="20"/>
        </w:rPr>
        <w:t xml:space="preserve"> En hoe betrek je de kinderen</w:t>
      </w:r>
      <w:r w:rsidR="003D3E36" w:rsidRPr="00D91962">
        <w:rPr>
          <w:color w:val="0070C0"/>
          <w:sz w:val="20"/>
        </w:rPr>
        <w:t xml:space="preserve"> / jongeren</w:t>
      </w:r>
      <w:r w:rsidR="00B145F9" w:rsidRPr="00D91962">
        <w:rPr>
          <w:color w:val="0070C0"/>
          <w:sz w:val="20"/>
        </w:rPr>
        <w:t xml:space="preserve"> erbij waarvan de ouder(s) / verzorger(</w:t>
      </w:r>
      <w:r w:rsidR="003D3E36" w:rsidRPr="00D91962">
        <w:rPr>
          <w:color w:val="0070C0"/>
          <w:sz w:val="20"/>
        </w:rPr>
        <w:t>s) weinig geld te besteden hebben</w:t>
      </w:r>
      <w:r w:rsidR="00B145F9" w:rsidRPr="00D91962">
        <w:rPr>
          <w:color w:val="0070C0"/>
          <w:sz w:val="20"/>
        </w:rPr>
        <w:t xml:space="preserve">? </w:t>
      </w:r>
    </w:p>
    <w:p w:rsidR="003E5250" w:rsidRDefault="003E5250" w:rsidP="00025AD7">
      <w:pPr>
        <w:pStyle w:val="Kop1"/>
        <w:ind w:left="221"/>
        <w:rPr>
          <w:sz w:val="20"/>
        </w:rPr>
      </w:pPr>
    </w:p>
    <w:p w:rsidR="003D3E36" w:rsidRPr="003D3E36" w:rsidRDefault="003D3E36" w:rsidP="003D3E36">
      <w:pPr>
        <w:pStyle w:val="Kop1"/>
        <w:spacing w:before="0"/>
        <w:ind w:left="221"/>
        <w:rPr>
          <w:sz w:val="24"/>
          <w:szCs w:val="24"/>
          <w:u w:val="single"/>
        </w:rPr>
      </w:pPr>
      <w:r w:rsidRPr="003D3E36">
        <w:rPr>
          <w:sz w:val="24"/>
          <w:szCs w:val="24"/>
          <w:u w:val="single"/>
        </w:rPr>
        <w:t xml:space="preserve">Samenwerking: </w:t>
      </w:r>
    </w:p>
    <w:p w:rsidR="003E5250" w:rsidRPr="00D91962" w:rsidRDefault="003E5250" w:rsidP="003D3E36">
      <w:pPr>
        <w:pStyle w:val="Kop1"/>
        <w:spacing w:before="0"/>
        <w:ind w:left="221"/>
        <w:rPr>
          <w:color w:val="0070C0"/>
          <w:sz w:val="20"/>
        </w:rPr>
      </w:pPr>
      <w:r w:rsidRPr="00D91962">
        <w:rPr>
          <w:color w:val="0070C0"/>
          <w:sz w:val="20"/>
        </w:rPr>
        <w:t>Zijn er ook instellingen</w:t>
      </w:r>
      <w:r w:rsidR="00B145F9" w:rsidRPr="00D91962">
        <w:rPr>
          <w:color w:val="0070C0"/>
          <w:sz w:val="20"/>
        </w:rPr>
        <w:t xml:space="preserve"> / organis</w:t>
      </w:r>
      <w:r w:rsidR="006A77E0">
        <w:rPr>
          <w:color w:val="0070C0"/>
          <w:sz w:val="20"/>
        </w:rPr>
        <w:t>a</w:t>
      </w:r>
      <w:r w:rsidR="00B145F9" w:rsidRPr="00D91962">
        <w:rPr>
          <w:color w:val="0070C0"/>
          <w:sz w:val="20"/>
        </w:rPr>
        <w:t>ties / stichtingen</w:t>
      </w:r>
      <w:r w:rsidRPr="00D91962">
        <w:rPr>
          <w:color w:val="0070C0"/>
          <w:sz w:val="20"/>
        </w:rPr>
        <w:t xml:space="preserve"> in de wijk </w:t>
      </w:r>
      <w:r w:rsidR="00B145F9" w:rsidRPr="00D91962">
        <w:rPr>
          <w:color w:val="0070C0"/>
          <w:sz w:val="20"/>
        </w:rPr>
        <w:t xml:space="preserve">bij </w:t>
      </w:r>
      <w:r w:rsidRPr="00D91962">
        <w:rPr>
          <w:color w:val="0070C0"/>
          <w:sz w:val="20"/>
        </w:rPr>
        <w:t>betrokken? En zo ja welke en wat is de rol van deze instantie(s)?</w:t>
      </w:r>
    </w:p>
    <w:p w:rsidR="003E5250" w:rsidRDefault="003E5250" w:rsidP="003D3E36">
      <w:pPr>
        <w:pStyle w:val="Kop1"/>
        <w:ind w:left="221"/>
        <w:rPr>
          <w:sz w:val="20"/>
        </w:rPr>
      </w:pPr>
    </w:p>
    <w:p w:rsidR="003E5250" w:rsidRPr="00FC6E8F" w:rsidRDefault="006A42AB" w:rsidP="00025AD7">
      <w:pPr>
        <w:pStyle w:val="Kop1"/>
        <w:ind w:left="221"/>
        <w:rPr>
          <w:sz w:val="20"/>
        </w:rPr>
      </w:pPr>
      <w:r w:rsidRPr="006A42AB">
        <w:rPr>
          <w:sz w:val="24"/>
          <w:szCs w:val="24"/>
          <w:u w:val="single"/>
        </w:rPr>
        <w:t>Kostenplaatje</w:t>
      </w:r>
      <w:r>
        <w:rPr>
          <w:sz w:val="20"/>
        </w:rPr>
        <w:br/>
      </w:r>
      <w:r w:rsidR="003E5250" w:rsidRPr="00D91962">
        <w:rPr>
          <w:color w:val="0070C0"/>
          <w:sz w:val="20"/>
        </w:rPr>
        <w:t>Omschrijving van de kosten (geen loonkosten</w:t>
      </w:r>
      <w:r w:rsidR="00B145F9" w:rsidRPr="00D91962">
        <w:rPr>
          <w:color w:val="0070C0"/>
          <w:sz w:val="20"/>
        </w:rPr>
        <w:t xml:space="preserve"> en maximaal 1500,00 per aanvraag</w:t>
      </w:r>
      <w:r w:rsidR="003E5250" w:rsidRPr="00D91962">
        <w:rPr>
          <w:color w:val="0070C0"/>
          <w:sz w:val="20"/>
        </w:rPr>
        <w:t xml:space="preserve">) </w:t>
      </w:r>
    </w:p>
    <w:p w:rsidR="003E5250" w:rsidRDefault="003E5250" w:rsidP="00025AD7">
      <w:pPr>
        <w:pStyle w:val="Kop1"/>
        <w:ind w:left="221"/>
        <w:rPr>
          <w:sz w:val="20"/>
        </w:rPr>
      </w:pPr>
    </w:p>
    <w:p w:rsidR="006A42AB" w:rsidRDefault="006A42AB">
      <w:pPr>
        <w:widowControl/>
        <w:tabs>
          <w:tab w:val="clear" w:pos="-442"/>
          <w:tab w:val="clear" w:pos="0"/>
          <w:tab w:val="clear" w:pos="221"/>
          <w:tab w:val="clear" w:pos="442"/>
          <w:tab w:val="clear" w:pos="663"/>
          <w:tab w:val="clear" w:pos="1100"/>
          <w:tab w:val="clear" w:pos="1321"/>
          <w:tab w:val="clear" w:pos="2160"/>
          <w:tab w:val="clear" w:pos="2880"/>
          <w:tab w:val="clear" w:pos="3600"/>
          <w:tab w:val="clear" w:pos="4321"/>
        </w:tabs>
        <w:overflowPunct/>
        <w:autoSpaceDE/>
        <w:autoSpaceDN/>
        <w:adjustRightInd/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0"/>
          <w:szCs w:val="28"/>
        </w:rPr>
      </w:pPr>
      <w:r>
        <w:rPr>
          <w:sz w:val="20"/>
        </w:rPr>
        <w:br w:type="page"/>
      </w:r>
    </w:p>
    <w:p w:rsidR="00B145F9" w:rsidRDefault="00B145F9" w:rsidP="00025AD7">
      <w:pPr>
        <w:pStyle w:val="Kop1"/>
        <w:ind w:left="221"/>
        <w:rPr>
          <w:sz w:val="20"/>
        </w:rPr>
      </w:pPr>
    </w:p>
    <w:p w:rsidR="003E5250" w:rsidRPr="003D3E36" w:rsidRDefault="003E5250" w:rsidP="00025AD7">
      <w:pPr>
        <w:pStyle w:val="Kop1"/>
        <w:ind w:left="221"/>
        <w:rPr>
          <w:sz w:val="24"/>
          <w:szCs w:val="24"/>
          <w:u w:val="single"/>
        </w:rPr>
      </w:pPr>
      <w:r w:rsidRPr="003D3E36">
        <w:rPr>
          <w:sz w:val="24"/>
          <w:szCs w:val="24"/>
          <w:u w:val="single"/>
        </w:rPr>
        <w:t xml:space="preserve">Eventuele vragen / opmerkingen / bijzonderheden </w:t>
      </w:r>
    </w:p>
    <w:p w:rsidR="003F483C" w:rsidRDefault="003F483C" w:rsidP="003F483C">
      <w:pPr>
        <w:pStyle w:val="Kop1"/>
        <w:rPr>
          <w:sz w:val="20"/>
        </w:rPr>
      </w:pPr>
    </w:p>
    <w:p w:rsidR="003F483C" w:rsidRDefault="003F483C" w:rsidP="006A42AB">
      <w:pPr>
        <w:pStyle w:val="Kop1"/>
        <w:ind w:left="221"/>
        <w:rPr>
          <w:sz w:val="20"/>
        </w:rPr>
      </w:pPr>
    </w:p>
    <w:p w:rsidR="006A42AB" w:rsidRPr="003D3E36" w:rsidRDefault="00B145F9" w:rsidP="006A42AB">
      <w:pPr>
        <w:pStyle w:val="Kop1"/>
        <w:ind w:left="221"/>
        <w:rPr>
          <w:sz w:val="24"/>
          <w:szCs w:val="24"/>
          <w:u w:val="single"/>
        </w:rPr>
      </w:pPr>
      <w:r w:rsidRPr="003D3E36">
        <w:rPr>
          <w:sz w:val="24"/>
          <w:szCs w:val="24"/>
          <w:u w:val="single"/>
        </w:rPr>
        <w:t>Wat kun je van ons verwachten?</w:t>
      </w:r>
    </w:p>
    <w:p w:rsidR="00B145F9" w:rsidRPr="00D91962" w:rsidRDefault="00DA5681" w:rsidP="003F483C">
      <w:pPr>
        <w:pStyle w:val="Lijstalinea"/>
        <w:numPr>
          <w:ilvl w:val="0"/>
          <w:numId w:val="4"/>
        </w:numPr>
        <w:jc w:val="both"/>
        <w:rPr>
          <w:rFonts w:asciiTheme="majorHAnsi" w:hAnsiTheme="majorHAnsi" w:cs="Arial"/>
          <w:b/>
          <w:color w:val="0070C0"/>
          <w:sz w:val="20"/>
        </w:rPr>
      </w:pPr>
      <w:r w:rsidRPr="00D91962">
        <w:rPr>
          <w:rFonts w:asciiTheme="majorHAnsi" w:hAnsiTheme="majorHAnsi" w:cs="Arial"/>
          <w:b/>
          <w:color w:val="0070C0"/>
          <w:sz w:val="20"/>
        </w:rPr>
        <w:t>Een snelle reactie op uw aanvraag</w:t>
      </w:r>
      <w:r w:rsidR="006A77E0">
        <w:rPr>
          <w:rFonts w:asciiTheme="majorHAnsi" w:hAnsiTheme="majorHAnsi" w:cs="Arial"/>
          <w:b/>
          <w:color w:val="0070C0"/>
          <w:sz w:val="20"/>
        </w:rPr>
        <w:t>;</w:t>
      </w:r>
    </w:p>
    <w:p w:rsidR="003F483C" w:rsidRPr="00D91962" w:rsidRDefault="003F483C" w:rsidP="003F483C">
      <w:pPr>
        <w:pStyle w:val="Lijstalinea"/>
        <w:numPr>
          <w:ilvl w:val="0"/>
          <w:numId w:val="4"/>
        </w:numPr>
        <w:jc w:val="both"/>
        <w:rPr>
          <w:rFonts w:asciiTheme="majorHAnsi" w:hAnsiTheme="majorHAnsi" w:cs="Arial"/>
          <w:b/>
          <w:color w:val="0070C0"/>
          <w:sz w:val="20"/>
        </w:rPr>
      </w:pPr>
      <w:r w:rsidRPr="00D91962">
        <w:rPr>
          <w:rFonts w:asciiTheme="majorHAnsi" w:hAnsiTheme="majorHAnsi" w:cs="Arial"/>
          <w:b/>
          <w:color w:val="0070C0"/>
          <w:sz w:val="20"/>
        </w:rPr>
        <w:t xml:space="preserve">Wij </w:t>
      </w:r>
      <w:r w:rsidR="003D3E36" w:rsidRPr="00D91962">
        <w:rPr>
          <w:rFonts w:asciiTheme="majorHAnsi" w:hAnsiTheme="majorHAnsi" w:cs="Arial"/>
          <w:b/>
          <w:color w:val="0070C0"/>
          <w:sz w:val="20"/>
        </w:rPr>
        <w:t xml:space="preserve">kunnen </w:t>
      </w:r>
      <w:r w:rsidR="00DA5681" w:rsidRPr="00D91962">
        <w:rPr>
          <w:rFonts w:asciiTheme="majorHAnsi" w:hAnsiTheme="majorHAnsi" w:cs="Arial"/>
          <w:b/>
          <w:color w:val="0070C0"/>
          <w:sz w:val="20"/>
        </w:rPr>
        <w:t>ondersteuning</w:t>
      </w:r>
      <w:r w:rsidR="003D3E36" w:rsidRPr="00D91962">
        <w:rPr>
          <w:rFonts w:asciiTheme="majorHAnsi" w:hAnsiTheme="majorHAnsi" w:cs="Arial"/>
          <w:b/>
          <w:color w:val="0070C0"/>
          <w:sz w:val="20"/>
        </w:rPr>
        <w:t xml:space="preserve"> bieden</w:t>
      </w:r>
      <w:r w:rsidR="00DA5681" w:rsidRPr="00D91962">
        <w:rPr>
          <w:rFonts w:asciiTheme="majorHAnsi" w:hAnsiTheme="majorHAnsi" w:cs="Arial"/>
          <w:b/>
          <w:color w:val="0070C0"/>
          <w:sz w:val="20"/>
        </w:rPr>
        <w:t xml:space="preserve"> bij het invullen van uw aanvraag</w:t>
      </w:r>
      <w:r w:rsidRPr="00D91962">
        <w:rPr>
          <w:rFonts w:asciiTheme="majorHAnsi" w:hAnsiTheme="majorHAnsi" w:cs="Arial"/>
          <w:b/>
          <w:color w:val="0070C0"/>
          <w:sz w:val="20"/>
        </w:rPr>
        <w:t xml:space="preserve"> en desgewenst </w:t>
      </w:r>
    </w:p>
    <w:p w:rsidR="00DA5681" w:rsidRPr="00D91962" w:rsidRDefault="003D3E36" w:rsidP="003D3E36">
      <w:pPr>
        <w:ind w:left="216"/>
        <w:jc w:val="both"/>
        <w:rPr>
          <w:rFonts w:asciiTheme="majorHAnsi" w:hAnsiTheme="majorHAnsi" w:cs="Arial"/>
          <w:b/>
          <w:color w:val="0070C0"/>
          <w:sz w:val="20"/>
        </w:rPr>
      </w:pPr>
      <w:r w:rsidRPr="00D91962">
        <w:rPr>
          <w:rFonts w:asciiTheme="majorHAnsi" w:hAnsiTheme="majorHAnsi" w:cs="Arial"/>
          <w:b/>
          <w:color w:val="0070C0"/>
          <w:sz w:val="20"/>
        </w:rPr>
        <w:t xml:space="preserve">    </w:t>
      </w:r>
      <w:r w:rsidR="00D91962" w:rsidRPr="00D91962">
        <w:rPr>
          <w:rFonts w:asciiTheme="majorHAnsi" w:hAnsiTheme="majorHAnsi" w:cs="Arial"/>
          <w:b/>
          <w:color w:val="0070C0"/>
          <w:sz w:val="20"/>
        </w:rPr>
        <w:t xml:space="preserve"> </w:t>
      </w:r>
      <w:r w:rsidRPr="00D91962">
        <w:rPr>
          <w:rFonts w:asciiTheme="majorHAnsi" w:hAnsiTheme="majorHAnsi" w:cs="Arial"/>
          <w:b/>
          <w:color w:val="0070C0"/>
          <w:sz w:val="20"/>
        </w:rPr>
        <w:t>bij de afhandeling</w:t>
      </w:r>
      <w:r w:rsidR="006A77E0">
        <w:rPr>
          <w:rFonts w:asciiTheme="majorHAnsi" w:hAnsiTheme="majorHAnsi" w:cs="Arial"/>
          <w:b/>
          <w:color w:val="0070C0"/>
          <w:sz w:val="20"/>
        </w:rPr>
        <w:t>;</w:t>
      </w:r>
      <w:r w:rsidRPr="00D91962">
        <w:rPr>
          <w:rFonts w:asciiTheme="majorHAnsi" w:hAnsiTheme="majorHAnsi" w:cs="Arial"/>
          <w:b/>
          <w:color w:val="0070C0"/>
          <w:sz w:val="20"/>
        </w:rPr>
        <w:t xml:space="preserve"> </w:t>
      </w:r>
    </w:p>
    <w:p w:rsidR="00DA5681" w:rsidRPr="00D91962" w:rsidRDefault="003F483C" w:rsidP="003F483C">
      <w:pPr>
        <w:pStyle w:val="Lijstalinea"/>
        <w:numPr>
          <w:ilvl w:val="0"/>
          <w:numId w:val="4"/>
        </w:numPr>
        <w:jc w:val="both"/>
        <w:rPr>
          <w:rFonts w:asciiTheme="majorHAnsi" w:hAnsiTheme="majorHAnsi" w:cs="Arial"/>
          <w:b/>
          <w:color w:val="0070C0"/>
          <w:sz w:val="20"/>
        </w:rPr>
      </w:pPr>
      <w:r w:rsidRPr="00D91962">
        <w:rPr>
          <w:rFonts w:asciiTheme="majorHAnsi" w:hAnsiTheme="majorHAnsi" w:cs="Arial"/>
          <w:b/>
          <w:color w:val="0070C0"/>
          <w:sz w:val="20"/>
        </w:rPr>
        <w:t>Indien uw aanvraag niet passend is kunnen we meedenken m.b.t. andere fondsen</w:t>
      </w:r>
      <w:r w:rsidR="006A77E0">
        <w:rPr>
          <w:rFonts w:asciiTheme="majorHAnsi" w:hAnsiTheme="majorHAnsi" w:cs="Arial"/>
          <w:b/>
          <w:color w:val="0070C0"/>
          <w:sz w:val="20"/>
        </w:rPr>
        <w:t>;</w:t>
      </w:r>
    </w:p>
    <w:p w:rsidR="003F483C" w:rsidRPr="00D91962" w:rsidRDefault="003F483C" w:rsidP="003F483C">
      <w:pPr>
        <w:pStyle w:val="Lijstalinea"/>
        <w:numPr>
          <w:ilvl w:val="0"/>
          <w:numId w:val="4"/>
        </w:numPr>
        <w:jc w:val="both"/>
        <w:rPr>
          <w:rFonts w:asciiTheme="majorHAnsi" w:hAnsiTheme="majorHAnsi" w:cs="Arial"/>
          <w:b/>
          <w:color w:val="0070C0"/>
          <w:sz w:val="20"/>
        </w:rPr>
      </w:pPr>
      <w:r w:rsidRPr="00D91962">
        <w:rPr>
          <w:rFonts w:asciiTheme="majorHAnsi" w:hAnsiTheme="majorHAnsi" w:cs="Arial"/>
          <w:b/>
          <w:color w:val="0070C0"/>
          <w:sz w:val="20"/>
        </w:rPr>
        <w:t>Omdat wij na afloop een verslag, foto</w:t>
      </w:r>
      <w:r w:rsidR="00D91962" w:rsidRPr="00D91962">
        <w:rPr>
          <w:rFonts w:asciiTheme="majorHAnsi" w:hAnsiTheme="majorHAnsi" w:cs="Arial"/>
          <w:b/>
          <w:color w:val="0070C0"/>
          <w:sz w:val="20"/>
        </w:rPr>
        <w:t>’s</w:t>
      </w:r>
      <w:r w:rsidRPr="00D91962">
        <w:rPr>
          <w:rFonts w:asciiTheme="majorHAnsi" w:hAnsiTheme="majorHAnsi" w:cs="Arial"/>
          <w:b/>
          <w:color w:val="0070C0"/>
          <w:sz w:val="20"/>
        </w:rPr>
        <w:t xml:space="preserve"> (alleen met toestemming) en een financieel</w:t>
      </w:r>
    </w:p>
    <w:p w:rsidR="003F483C" w:rsidRPr="00D91962" w:rsidRDefault="003F483C" w:rsidP="003F483C">
      <w:pPr>
        <w:ind w:left="216"/>
        <w:jc w:val="both"/>
        <w:rPr>
          <w:rFonts w:asciiTheme="majorHAnsi" w:hAnsiTheme="majorHAnsi" w:cs="Arial"/>
          <w:b/>
          <w:color w:val="0070C0"/>
          <w:sz w:val="20"/>
        </w:rPr>
      </w:pPr>
      <w:r w:rsidRPr="00D91962">
        <w:rPr>
          <w:rFonts w:asciiTheme="majorHAnsi" w:hAnsiTheme="majorHAnsi" w:cs="Arial"/>
          <w:b/>
          <w:color w:val="0070C0"/>
          <w:sz w:val="20"/>
        </w:rPr>
        <w:t xml:space="preserve">    verslag vragen van de activiteit, wordt uw activiteit ook op onze social media geplaatst. </w:t>
      </w:r>
    </w:p>
    <w:p w:rsidR="006A42AB" w:rsidRPr="00D91962" w:rsidRDefault="003F483C" w:rsidP="00D91962">
      <w:pPr>
        <w:tabs>
          <w:tab w:val="clear" w:pos="4321"/>
        </w:tabs>
        <w:ind w:left="216"/>
        <w:jc w:val="both"/>
        <w:rPr>
          <w:rFonts w:asciiTheme="majorHAnsi" w:hAnsiTheme="majorHAnsi" w:cs="Arial"/>
          <w:color w:val="0070C0"/>
          <w:sz w:val="20"/>
        </w:rPr>
      </w:pPr>
      <w:r w:rsidRPr="00D91962">
        <w:rPr>
          <w:rFonts w:asciiTheme="majorHAnsi" w:hAnsiTheme="majorHAnsi" w:cs="Arial"/>
          <w:b/>
          <w:color w:val="0070C0"/>
          <w:sz w:val="20"/>
        </w:rPr>
        <w:t xml:space="preserve"> </w:t>
      </w:r>
      <w:r w:rsidR="003D3E36" w:rsidRPr="00D91962">
        <w:rPr>
          <w:rFonts w:asciiTheme="majorHAnsi" w:hAnsiTheme="majorHAnsi" w:cs="Arial"/>
          <w:b/>
          <w:color w:val="0070C0"/>
          <w:sz w:val="20"/>
        </w:rPr>
        <w:t xml:space="preserve">   Zo heeft u een groter bereik</w:t>
      </w:r>
      <w:r w:rsidR="006A77E0">
        <w:rPr>
          <w:rFonts w:asciiTheme="majorHAnsi" w:hAnsiTheme="majorHAnsi" w:cs="Arial"/>
          <w:b/>
          <w:color w:val="0070C0"/>
          <w:sz w:val="20"/>
        </w:rPr>
        <w:t>.</w:t>
      </w:r>
      <w:r w:rsidR="00D91962" w:rsidRPr="00D91962">
        <w:rPr>
          <w:rFonts w:asciiTheme="majorHAnsi" w:hAnsiTheme="majorHAnsi" w:cs="Arial"/>
          <w:color w:val="0070C0"/>
          <w:sz w:val="20"/>
        </w:rPr>
        <w:tab/>
      </w:r>
    </w:p>
    <w:p w:rsidR="003E5250" w:rsidRDefault="003D3E36" w:rsidP="003D3E36">
      <w:pPr>
        <w:pStyle w:val="Kop1"/>
        <w:rPr>
          <w:sz w:val="24"/>
          <w:szCs w:val="24"/>
          <w:u w:val="single"/>
        </w:rPr>
      </w:pPr>
      <w:r>
        <w:rPr>
          <w:sz w:val="20"/>
        </w:rPr>
        <w:tab/>
      </w:r>
      <w:r w:rsidR="006A42AB" w:rsidRPr="003D3E36">
        <w:rPr>
          <w:sz w:val="24"/>
          <w:szCs w:val="24"/>
          <w:u w:val="single"/>
        </w:rPr>
        <w:t>A</w:t>
      </w:r>
      <w:r w:rsidR="003E5250" w:rsidRPr="003D3E36">
        <w:rPr>
          <w:sz w:val="24"/>
          <w:szCs w:val="24"/>
          <w:u w:val="single"/>
        </w:rPr>
        <w:t>anvrager/ contactpersoon</w:t>
      </w:r>
    </w:p>
    <w:p w:rsidR="003D3E36" w:rsidRPr="003D3E36" w:rsidRDefault="003D3E36" w:rsidP="003D3E36"/>
    <w:p w:rsidR="003E5250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>N</w:t>
      </w:r>
      <w:r w:rsidR="003E5250" w:rsidRPr="00D91962">
        <w:rPr>
          <w:rFonts w:ascii="Arial" w:hAnsi="Arial" w:cs="Arial"/>
          <w:b/>
          <w:color w:val="0070C0"/>
          <w:sz w:val="20"/>
        </w:rPr>
        <w:t>aam ………………………………………………………………………………………………..</w:t>
      </w:r>
    </w:p>
    <w:p w:rsidR="003E5250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>A</w:t>
      </w:r>
      <w:r w:rsidR="003E5250" w:rsidRPr="00D91962">
        <w:rPr>
          <w:rFonts w:ascii="Arial" w:hAnsi="Arial" w:cs="Arial"/>
          <w:b/>
          <w:color w:val="0070C0"/>
          <w:sz w:val="20"/>
        </w:rPr>
        <w:t>dres  …………………………………………………………………………………………………</w:t>
      </w:r>
    </w:p>
    <w:p w:rsidR="003E5250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>P</w:t>
      </w:r>
      <w:r w:rsidR="003E5250" w:rsidRPr="00D91962">
        <w:rPr>
          <w:rFonts w:ascii="Arial" w:hAnsi="Arial" w:cs="Arial"/>
          <w:b/>
          <w:color w:val="0070C0"/>
          <w:sz w:val="20"/>
        </w:rPr>
        <w:t>ostcode en plaats …...…………………………………………………………………………….</w:t>
      </w:r>
    </w:p>
    <w:p w:rsidR="003E5250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>T</w:t>
      </w:r>
      <w:r w:rsidR="003E5250" w:rsidRPr="00D91962">
        <w:rPr>
          <w:rFonts w:ascii="Arial" w:hAnsi="Arial" w:cs="Arial"/>
          <w:b/>
          <w:color w:val="0070C0"/>
          <w:sz w:val="20"/>
        </w:rPr>
        <w:t>elefoonnummer…………………………………………………………………………………..</w:t>
      </w:r>
    </w:p>
    <w:p w:rsidR="003E5250" w:rsidRPr="00D91962" w:rsidRDefault="004E0E15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>Functie</w:t>
      </w:r>
      <w:r w:rsidR="003E5250" w:rsidRPr="00D91962">
        <w:rPr>
          <w:rFonts w:ascii="Arial" w:hAnsi="Arial" w:cs="Arial"/>
          <w:b/>
          <w:color w:val="0070C0"/>
          <w:sz w:val="20"/>
        </w:rPr>
        <w:t xml:space="preserve"> en organisatie (indien van toepassing)</w:t>
      </w:r>
      <w:r w:rsidR="003E5250" w:rsidRPr="00D91962">
        <w:rPr>
          <w:rFonts w:ascii="Arial" w:hAnsi="Arial" w:cs="Arial"/>
          <w:b/>
          <w:color w:val="0070C0"/>
          <w:sz w:val="20"/>
        </w:rPr>
        <w:tab/>
        <w:t>………………………………………………..</w:t>
      </w:r>
    </w:p>
    <w:p w:rsidR="003E5250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>M</w:t>
      </w:r>
      <w:r w:rsidR="004E0E15" w:rsidRPr="00D91962">
        <w:rPr>
          <w:rFonts w:ascii="Arial" w:hAnsi="Arial" w:cs="Arial"/>
          <w:b/>
          <w:color w:val="0070C0"/>
          <w:sz w:val="20"/>
        </w:rPr>
        <w:t>ailadres</w:t>
      </w:r>
      <w:r w:rsidR="003E5250" w:rsidRPr="00D91962">
        <w:rPr>
          <w:rFonts w:ascii="Arial" w:hAnsi="Arial" w:cs="Arial"/>
          <w:b/>
          <w:color w:val="0070C0"/>
          <w:sz w:val="20"/>
        </w:rPr>
        <w:t>:……………………………………………………………………………………………</w:t>
      </w:r>
    </w:p>
    <w:p w:rsidR="00216F7F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>Bank/G</w:t>
      </w:r>
      <w:r w:rsidR="003E5250" w:rsidRPr="00D91962">
        <w:rPr>
          <w:rFonts w:ascii="Arial" w:hAnsi="Arial" w:cs="Arial"/>
          <w:b/>
          <w:color w:val="0070C0"/>
          <w:sz w:val="20"/>
        </w:rPr>
        <w:t>ironr:</w:t>
      </w:r>
      <w:r w:rsidR="00BC50F3">
        <w:rPr>
          <w:rFonts w:ascii="Arial" w:hAnsi="Arial" w:cs="Arial"/>
          <w:b/>
          <w:color w:val="0070C0"/>
          <w:sz w:val="20"/>
        </w:rPr>
        <w:t xml:space="preserve"> </w:t>
      </w:r>
      <w:bookmarkStart w:id="0" w:name="_GoBack"/>
      <w:bookmarkEnd w:id="0"/>
      <w:r w:rsidR="00BC50F3">
        <w:rPr>
          <w:rFonts w:ascii="Arial" w:hAnsi="Arial" w:cs="Arial"/>
          <w:b/>
          <w:color w:val="0070C0"/>
          <w:sz w:val="20"/>
        </w:rPr>
        <w:t>NL……………………… ten name van: ……………………………………………</w:t>
      </w:r>
    </w:p>
    <w:p w:rsidR="003D3E36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</w:p>
    <w:p w:rsidR="003D3E36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>Graag tot ziens,</w:t>
      </w:r>
    </w:p>
    <w:p w:rsidR="003D3E36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sz w:val="20"/>
        </w:rPr>
      </w:pPr>
    </w:p>
    <w:p w:rsidR="003D3E36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 xml:space="preserve">Team </w:t>
      </w:r>
      <w:r w:rsidR="00964D5E">
        <w:rPr>
          <w:rFonts w:ascii="Arial" w:hAnsi="Arial" w:cs="Arial"/>
          <w:b/>
          <w:noProof/>
          <w:color w:val="0070C0"/>
          <w:sz w:val="20"/>
          <w:lang w:val="nl-NL"/>
        </w:rPr>
        <w:drawing>
          <wp:inline distT="0" distB="0" distL="0" distR="0">
            <wp:extent cx="1511300" cy="980012"/>
            <wp:effectExtent l="0" t="0" r="0" b="0"/>
            <wp:docPr id="2" name="Afbeelding 2" descr="\\fs01\users$\m.wolthuizen\Mijn afbeeldingen\Fonds goed idee\logo kle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01\users$\m.wolthuizen\Mijn afbeeldingen\Fonds goed idee\logo klein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18" cy="9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36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</w:p>
    <w:p w:rsidR="003D3E36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 xml:space="preserve">Email: </w:t>
      </w:r>
      <w:hyperlink r:id="rId10" w:history="1">
        <w:r w:rsidRPr="00D91962">
          <w:rPr>
            <w:rStyle w:val="Hyperlink"/>
            <w:rFonts w:ascii="Arial" w:hAnsi="Arial" w:cs="Arial"/>
            <w:b/>
            <w:color w:val="0070C0"/>
            <w:sz w:val="20"/>
          </w:rPr>
          <w:t>fondsgoedidee@link050.nl</w:t>
        </w:r>
      </w:hyperlink>
    </w:p>
    <w:p w:rsidR="003D3E36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</w:p>
    <w:p w:rsidR="003D3E36" w:rsidRPr="00D91962" w:rsidRDefault="003D3E36" w:rsidP="00025AD7">
      <w:pPr>
        <w:tabs>
          <w:tab w:val="num" w:pos="1440"/>
        </w:tabs>
        <w:spacing w:line="360" w:lineRule="auto"/>
        <w:ind w:left="221"/>
        <w:rPr>
          <w:rFonts w:ascii="Arial" w:hAnsi="Arial" w:cs="Arial"/>
          <w:b/>
          <w:color w:val="0070C0"/>
          <w:sz w:val="20"/>
        </w:rPr>
      </w:pPr>
      <w:r w:rsidRPr="00D91962">
        <w:rPr>
          <w:rFonts w:ascii="Arial" w:hAnsi="Arial" w:cs="Arial"/>
          <w:b/>
          <w:color w:val="0070C0"/>
          <w:sz w:val="20"/>
        </w:rPr>
        <w:t xml:space="preserve">Fonds goed idee is een </w:t>
      </w:r>
      <w:r w:rsidR="00D91962">
        <w:rPr>
          <w:rFonts w:ascii="Arial" w:hAnsi="Arial" w:cs="Arial"/>
          <w:b/>
          <w:color w:val="0070C0"/>
          <w:sz w:val="20"/>
        </w:rPr>
        <w:t>financieel fonds en is ondergebracht bij</w:t>
      </w:r>
      <w:r w:rsidRPr="00D91962">
        <w:rPr>
          <w:rFonts w:ascii="Arial" w:hAnsi="Arial" w:cs="Arial"/>
          <w:b/>
          <w:color w:val="0070C0"/>
          <w:sz w:val="20"/>
        </w:rPr>
        <w:t xml:space="preserve"> link050 en “Ben je al bij B.A.S. geweest?” van MJD</w:t>
      </w:r>
    </w:p>
    <w:sectPr w:rsidR="003D3E36" w:rsidRPr="00D91962" w:rsidSect="00B106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E36" w:rsidRDefault="003D3E36" w:rsidP="00EB2BCC">
      <w:pPr>
        <w:spacing w:line="240" w:lineRule="auto"/>
      </w:pPr>
      <w:r>
        <w:separator/>
      </w:r>
    </w:p>
  </w:endnote>
  <w:endnote w:type="continuationSeparator" w:id="0">
    <w:p w:rsidR="003D3E36" w:rsidRDefault="003D3E36" w:rsidP="00EB2B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umpMediaeval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F0" w:rsidRDefault="00054FF0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F0" w:rsidRDefault="00054FF0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F0" w:rsidRDefault="00054FF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E36" w:rsidRDefault="003D3E36" w:rsidP="00EB2BCC">
      <w:pPr>
        <w:spacing w:line="240" w:lineRule="auto"/>
      </w:pPr>
      <w:r>
        <w:separator/>
      </w:r>
    </w:p>
  </w:footnote>
  <w:footnote w:type="continuationSeparator" w:id="0">
    <w:p w:rsidR="003D3E36" w:rsidRDefault="003D3E36" w:rsidP="00EB2B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F0" w:rsidRDefault="00054FF0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36" w:rsidRDefault="003D3E36">
    <w:pPr>
      <w:pStyle w:val="Koptekst"/>
    </w:pPr>
    <w:r>
      <w:t xml:space="preserve"> </w:t>
    </w:r>
    <w:r w:rsidR="00054FF0">
      <w:rPr>
        <w:noProof/>
        <w:lang w:val="nl-NL"/>
      </w:rPr>
      <w:drawing>
        <wp:inline distT="0" distB="0" distL="0" distR="0">
          <wp:extent cx="1320800" cy="856481"/>
          <wp:effectExtent l="0" t="0" r="0" b="1270"/>
          <wp:docPr id="10" name="Afbeelding 10" descr="\\fs01\users$\m.wolthuizen\Mijn afbeeldingen\Fonds goed idee\logo klei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s01\users$\m.wolthuizen\Mijn afbeeldingen\Fonds goed idee\logo klein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28" cy="8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val="nl-NL"/>
      </w:rPr>
      <w:t xml:space="preserve"> </w:t>
    </w:r>
    <w:r>
      <w:rPr>
        <w:noProof/>
        <w:lang w:val="nl-NL"/>
      </w:rPr>
      <w:drawing>
        <wp:inline distT="0" distB="0" distL="0" distR="0" wp14:anchorId="06115D01" wp14:editId="6329B379">
          <wp:extent cx="1287780" cy="861060"/>
          <wp:effectExtent l="0" t="0" r="0" b="0"/>
          <wp:docPr id="7" name="Afbeelding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Century Gothic" w:hAnsi="Century Gothic"/>
        <w:noProof/>
        <w:color w:val="1F497D"/>
        <w:lang w:val="nl-NL"/>
      </w:rPr>
      <w:drawing>
        <wp:inline distT="0" distB="0" distL="0" distR="0">
          <wp:extent cx="1386840" cy="469327"/>
          <wp:effectExtent l="0" t="0" r="3810" b="6985"/>
          <wp:docPr id="9" name="Afbeelding 9" descr="cid:image001.jpg@01D46ABE.CF8ECD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cid:image001.jpg@01D46ABE.CF8ECDC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69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nl-NL"/>
      </w:rPr>
      <w:drawing>
        <wp:inline distT="0" distB="0" distL="0" distR="0" wp14:anchorId="132C10CD" wp14:editId="1C8D3FD9">
          <wp:extent cx="1298575" cy="72517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nl-NL"/>
      </w:rPr>
      <w:drawing>
        <wp:inline distT="0" distB="0" distL="0" distR="0">
          <wp:extent cx="5760720" cy="5481512"/>
          <wp:effectExtent l="0" t="0" r="0" b="0"/>
          <wp:docPr id="6" name="Afbeelding 6" descr="\\fs01\users$\m.wolthuizen\Mijn afbeeldingen\Logo BAS\Ben je al bij BAS gewees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s01\users$\m.wolthuizen\Mijn afbeeldingen\Logo BAS\Ben je al bij BAS geweest 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8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NL"/>
      </w:rPr>
      <w:drawing>
        <wp:inline distT="0" distB="0" distL="0" distR="0">
          <wp:extent cx="5760720" cy="5481512"/>
          <wp:effectExtent l="0" t="0" r="0" b="0"/>
          <wp:docPr id="5" name="Afbeelding 5" descr="\\fs01\users$\m.wolthuizen\Mijn afbeeldingen\Logo BAS\Ben je al bij BAS gewees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s01\users$\m.wolthuizen\Mijn afbeeldingen\Logo BAS\Ben je al bij BAS geweest 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8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NL"/>
      </w:rPr>
      <w:drawing>
        <wp:inline distT="0" distB="0" distL="0" distR="0">
          <wp:extent cx="5760720" cy="548005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n je al bij BAS geweest LOGO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8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nl-NL"/>
      </w:rPr>
      <w:drawing>
        <wp:inline distT="0" distB="0" distL="0" distR="0">
          <wp:extent cx="5760720" cy="5480050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n je al bij BAS geweest LOGO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8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FF0" w:rsidRDefault="00054FF0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13DF5"/>
    <w:multiLevelType w:val="hybridMultilevel"/>
    <w:tmpl w:val="F41C9E2E"/>
    <w:lvl w:ilvl="0" w:tplc="A072BA94">
      <w:numFmt w:val="bullet"/>
      <w:lvlText w:val="-"/>
      <w:lvlJc w:val="left"/>
      <w:pPr>
        <w:ind w:left="576" w:hanging="360"/>
      </w:pPr>
      <w:rPr>
        <w:rFonts w:ascii="TrumpMediaeval" w:eastAsia="Times New Roman" w:hAnsi="TrumpMediaeva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>
    <w:nsid w:val="33DD515E"/>
    <w:multiLevelType w:val="hybridMultilevel"/>
    <w:tmpl w:val="9BFC94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05A23"/>
    <w:multiLevelType w:val="hybridMultilevel"/>
    <w:tmpl w:val="C3B458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02F24"/>
    <w:multiLevelType w:val="hybridMultilevel"/>
    <w:tmpl w:val="891689EC"/>
    <w:lvl w:ilvl="0" w:tplc="0413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84"/>
    <w:rsid w:val="00025AD7"/>
    <w:rsid w:val="00054FF0"/>
    <w:rsid w:val="00103C5A"/>
    <w:rsid w:val="001E217C"/>
    <w:rsid w:val="00207875"/>
    <w:rsid w:val="00216F7F"/>
    <w:rsid w:val="00294642"/>
    <w:rsid w:val="00294930"/>
    <w:rsid w:val="002E7DC1"/>
    <w:rsid w:val="00354F25"/>
    <w:rsid w:val="003669B6"/>
    <w:rsid w:val="003D03F0"/>
    <w:rsid w:val="003D3E36"/>
    <w:rsid w:val="003E5250"/>
    <w:rsid w:val="003F483C"/>
    <w:rsid w:val="00414BED"/>
    <w:rsid w:val="004E0E15"/>
    <w:rsid w:val="004F29F1"/>
    <w:rsid w:val="00540B72"/>
    <w:rsid w:val="00556F59"/>
    <w:rsid w:val="005B56B6"/>
    <w:rsid w:val="005F2E0C"/>
    <w:rsid w:val="006A42AB"/>
    <w:rsid w:val="006A77E0"/>
    <w:rsid w:val="00784A17"/>
    <w:rsid w:val="007E3C7A"/>
    <w:rsid w:val="008711E5"/>
    <w:rsid w:val="008D502C"/>
    <w:rsid w:val="008E1ACC"/>
    <w:rsid w:val="0090023E"/>
    <w:rsid w:val="0091499B"/>
    <w:rsid w:val="00964D5E"/>
    <w:rsid w:val="009C60D0"/>
    <w:rsid w:val="00A90758"/>
    <w:rsid w:val="00AF1BC9"/>
    <w:rsid w:val="00B106BB"/>
    <w:rsid w:val="00B145F9"/>
    <w:rsid w:val="00B34AA8"/>
    <w:rsid w:val="00B44A6E"/>
    <w:rsid w:val="00B74011"/>
    <w:rsid w:val="00BC50F3"/>
    <w:rsid w:val="00C6736D"/>
    <w:rsid w:val="00CF3248"/>
    <w:rsid w:val="00D06884"/>
    <w:rsid w:val="00D91962"/>
    <w:rsid w:val="00DA5681"/>
    <w:rsid w:val="00E0756A"/>
    <w:rsid w:val="00E31A05"/>
    <w:rsid w:val="00E8046B"/>
    <w:rsid w:val="00E90804"/>
    <w:rsid w:val="00EB2BCC"/>
    <w:rsid w:val="00F87548"/>
    <w:rsid w:val="00FB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06884"/>
    <w:pPr>
      <w:widowControl w:val="0"/>
      <w:tabs>
        <w:tab w:val="right" w:pos="-442"/>
        <w:tab w:val="left" w:pos="0"/>
        <w:tab w:val="left" w:pos="221"/>
        <w:tab w:val="left" w:pos="442"/>
        <w:tab w:val="left" w:pos="663"/>
        <w:tab w:val="left" w:pos="1100"/>
        <w:tab w:val="left" w:pos="1321"/>
        <w:tab w:val="left" w:pos="2160"/>
        <w:tab w:val="left" w:pos="2880"/>
        <w:tab w:val="left" w:pos="3600"/>
        <w:tab w:val="left" w:pos="4321"/>
      </w:tabs>
      <w:overflowPunct w:val="0"/>
      <w:autoSpaceDE w:val="0"/>
      <w:autoSpaceDN w:val="0"/>
      <w:adjustRightInd w:val="0"/>
      <w:spacing w:after="0" w:line="260" w:lineRule="atLeast"/>
    </w:pPr>
    <w:rPr>
      <w:rFonts w:ascii="TrumpMediaeval" w:eastAsia="Times New Roman" w:hAnsi="TrumpMediaeval" w:cs="Times New Roman"/>
      <w:spacing w:val="5"/>
      <w:sz w:val="19"/>
      <w:szCs w:val="20"/>
      <w:lang w:val="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740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B2BCC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B2BCC"/>
    <w:pPr>
      <w:tabs>
        <w:tab w:val="clear" w:pos="-442"/>
        <w:tab w:val="clear" w:pos="0"/>
        <w:tab w:val="clear" w:pos="221"/>
        <w:tab w:val="clear" w:pos="442"/>
        <w:tab w:val="clear" w:pos="663"/>
        <w:tab w:val="clear" w:pos="1100"/>
        <w:tab w:val="clear" w:pos="1321"/>
        <w:tab w:val="clear" w:pos="2160"/>
        <w:tab w:val="clear" w:pos="2880"/>
        <w:tab w:val="clear" w:pos="3600"/>
        <w:tab w:val="clear" w:pos="4321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2BCC"/>
    <w:rPr>
      <w:rFonts w:ascii="TrumpMediaeval" w:eastAsia="Times New Roman" w:hAnsi="TrumpMediaeval" w:cs="Times New Roman"/>
      <w:spacing w:val="5"/>
      <w:sz w:val="19"/>
      <w:szCs w:val="20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EB2BCC"/>
    <w:pPr>
      <w:tabs>
        <w:tab w:val="clear" w:pos="-442"/>
        <w:tab w:val="clear" w:pos="0"/>
        <w:tab w:val="clear" w:pos="221"/>
        <w:tab w:val="clear" w:pos="442"/>
        <w:tab w:val="clear" w:pos="663"/>
        <w:tab w:val="clear" w:pos="1100"/>
        <w:tab w:val="clear" w:pos="1321"/>
        <w:tab w:val="clear" w:pos="2160"/>
        <w:tab w:val="clear" w:pos="2880"/>
        <w:tab w:val="clear" w:pos="3600"/>
        <w:tab w:val="clear" w:pos="4321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B2BCC"/>
    <w:rPr>
      <w:rFonts w:ascii="TrumpMediaeval" w:eastAsia="Times New Roman" w:hAnsi="TrumpMediaeval" w:cs="Times New Roman"/>
      <w:spacing w:val="5"/>
      <w:sz w:val="19"/>
      <w:szCs w:val="20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2B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2BCC"/>
    <w:rPr>
      <w:rFonts w:ascii="Tahoma" w:eastAsia="Times New Roman" w:hAnsi="Tahoma" w:cs="Tahoma"/>
      <w:spacing w:val="5"/>
      <w:sz w:val="16"/>
      <w:szCs w:val="16"/>
      <w:lang w:val="nl" w:eastAsia="nl-NL"/>
    </w:rPr>
  </w:style>
  <w:style w:type="paragraph" w:styleId="Lijstalinea">
    <w:name w:val="List Paragraph"/>
    <w:basedOn w:val="Standaard"/>
    <w:uiPriority w:val="34"/>
    <w:qFormat/>
    <w:rsid w:val="00E31A0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B74011"/>
    <w:rPr>
      <w:rFonts w:asciiTheme="majorHAnsi" w:eastAsiaTheme="majorEastAsia" w:hAnsiTheme="majorHAnsi" w:cstheme="majorBidi"/>
      <w:b/>
      <w:bCs/>
      <w:color w:val="365F91" w:themeColor="accent1" w:themeShade="BF"/>
      <w:spacing w:val="5"/>
      <w:sz w:val="28"/>
      <w:szCs w:val="28"/>
      <w:lang w:val="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9075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90758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90758"/>
    <w:rPr>
      <w:rFonts w:ascii="TrumpMediaeval" w:eastAsia="Times New Roman" w:hAnsi="TrumpMediaeval" w:cs="Times New Roman"/>
      <w:spacing w:val="5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075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90758"/>
    <w:rPr>
      <w:rFonts w:ascii="TrumpMediaeval" w:eastAsia="Times New Roman" w:hAnsi="TrumpMediaeval" w:cs="Times New Roman"/>
      <w:b/>
      <w:bCs/>
      <w:spacing w:val="5"/>
      <w:sz w:val="20"/>
      <w:szCs w:val="20"/>
      <w:lang w:val="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06884"/>
    <w:pPr>
      <w:widowControl w:val="0"/>
      <w:tabs>
        <w:tab w:val="right" w:pos="-442"/>
        <w:tab w:val="left" w:pos="0"/>
        <w:tab w:val="left" w:pos="221"/>
        <w:tab w:val="left" w:pos="442"/>
        <w:tab w:val="left" w:pos="663"/>
        <w:tab w:val="left" w:pos="1100"/>
        <w:tab w:val="left" w:pos="1321"/>
        <w:tab w:val="left" w:pos="2160"/>
        <w:tab w:val="left" w:pos="2880"/>
        <w:tab w:val="left" w:pos="3600"/>
        <w:tab w:val="left" w:pos="4321"/>
      </w:tabs>
      <w:overflowPunct w:val="0"/>
      <w:autoSpaceDE w:val="0"/>
      <w:autoSpaceDN w:val="0"/>
      <w:adjustRightInd w:val="0"/>
      <w:spacing w:after="0" w:line="260" w:lineRule="atLeast"/>
    </w:pPr>
    <w:rPr>
      <w:rFonts w:ascii="TrumpMediaeval" w:eastAsia="Times New Roman" w:hAnsi="TrumpMediaeval" w:cs="Times New Roman"/>
      <w:spacing w:val="5"/>
      <w:sz w:val="19"/>
      <w:szCs w:val="20"/>
      <w:lang w:val="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740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B2BCC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B2BCC"/>
    <w:pPr>
      <w:tabs>
        <w:tab w:val="clear" w:pos="-442"/>
        <w:tab w:val="clear" w:pos="0"/>
        <w:tab w:val="clear" w:pos="221"/>
        <w:tab w:val="clear" w:pos="442"/>
        <w:tab w:val="clear" w:pos="663"/>
        <w:tab w:val="clear" w:pos="1100"/>
        <w:tab w:val="clear" w:pos="1321"/>
        <w:tab w:val="clear" w:pos="2160"/>
        <w:tab w:val="clear" w:pos="2880"/>
        <w:tab w:val="clear" w:pos="3600"/>
        <w:tab w:val="clear" w:pos="4321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2BCC"/>
    <w:rPr>
      <w:rFonts w:ascii="TrumpMediaeval" w:eastAsia="Times New Roman" w:hAnsi="TrumpMediaeval" w:cs="Times New Roman"/>
      <w:spacing w:val="5"/>
      <w:sz w:val="19"/>
      <w:szCs w:val="20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EB2BCC"/>
    <w:pPr>
      <w:tabs>
        <w:tab w:val="clear" w:pos="-442"/>
        <w:tab w:val="clear" w:pos="0"/>
        <w:tab w:val="clear" w:pos="221"/>
        <w:tab w:val="clear" w:pos="442"/>
        <w:tab w:val="clear" w:pos="663"/>
        <w:tab w:val="clear" w:pos="1100"/>
        <w:tab w:val="clear" w:pos="1321"/>
        <w:tab w:val="clear" w:pos="2160"/>
        <w:tab w:val="clear" w:pos="2880"/>
        <w:tab w:val="clear" w:pos="3600"/>
        <w:tab w:val="clear" w:pos="4321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B2BCC"/>
    <w:rPr>
      <w:rFonts w:ascii="TrumpMediaeval" w:eastAsia="Times New Roman" w:hAnsi="TrumpMediaeval" w:cs="Times New Roman"/>
      <w:spacing w:val="5"/>
      <w:sz w:val="19"/>
      <w:szCs w:val="20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2B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2BCC"/>
    <w:rPr>
      <w:rFonts w:ascii="Tahoma" w:eastAsia="Times New Roman" w:hAnsi="Tahoma" w:cs="Tahoma"/>
      <w:spacing w:val="5"/>
      <w:sz w:val="16"/>
      <w:szCs w:val="16"/>
      <w:lang w:val="nl" w:eastAsia="nl-NL"/>
    </w:rPr>
  </w:style>
  <w:style w:type="paragraph" w:styleId="Lijstalinea">
    <w:name w:val="List Paragraph"/>
    <w:basedOn w:val="Standaard"/>
    <w:uiPriority w:val="34"/>
    <w:qFormat/>
    <w:rsid w:val="00E31A0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B74011"/>
    <w:rPr>
      <w:rFonts w:asciiTheme="majorHAnsi" w:eastAsiaTheme="majorEastAsia" w:hAnsiTheme="majorHAnsi" w:cstheme="majorBidi"/>
      <w:b/>
      <w:bCs/>
      <w:color w:val="365F91" w:themeColor="accent1" w:themeShade="BF"/>
      <w:spacing w:val="5"/>
      <w:sz w:val="28"/>
      <w:szCs w:val="28"/>
      <w:lang w:val="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9075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90758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90758"/>
    <w:rPr>
      <w:rFonts w:ascii="TrumpMediaeval" w:eastAsia="Times New Roman" w:hAnsi="TrumpMediaeval" w:cs="Times New Roman"/>
      <w:spacing w:val="5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075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90758"/>
    <w:rPr>
      <w:rFonts w:ascii="TrumpMediaeval" w:eastAsia="Times New Roman" w:hAnsi="TrumpMediaeval" w:cs="Times New Roman"/>
      <w:b/>
      <w:bCs/>
      <w:spacing w:val="5"/>
      <w:sz w:val="20"/>
      <w:szCs w:val="20"/>
      <w:lang w:val="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fondsgoedidee@link050.n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cid:image001.jpg@01D5ED65.7F8F1160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CCEDB-CB0F-4FE0-A146-1BD5AC08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7DC101D</Template>
  <TotalTime>2</TotalTime>
  <Pages>2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Groningen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ACG</dc:creator>
  <cp:lastModifiedBy>Hedwig Hettinga</cp:lastModifiedBy>
  <cp:revision>3</cp:revision>
  <cp:lastPrinted>2019-11-27T13:46:00Z</cp:lastPrinted>
  <dcterms:created xsi:type="dcterms:W3CDTF">2020-07-16T09:33:00Z</dcterms:created>
  <dcterms:modified xsi:type="dcterms:W3CDTF">2020-07-16T09:35:00Z</dcterms:modified>
</cp:coreProperties>
</file>